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-482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4"/>
        <w:gridCol w:w="3061"/>
        <w:gridCol w:w="1713"/>
        <w:gridCol w:w="2841"/>
      </w:tblGrid>
      <w:tr w:rsidR="000172E5" w:rsidRPr="00846B76" w14:paraId="1B407A4C" w14:textId="77777777" w:rsidTr="004760C7">
        <w:trPr>
          <w:trHeight w:val="586"/>
        </w:trPr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14:paraId="677F572E" w14:textId="0354BC27" w:rsidR="000172E5" w:rsidRPr="00846B76" w:rsidRDefault="007454CF" w:rsidP="004760C7">
            <w:pPr>
              <w:spacing w:before="120" w:after="120"/>
              <w:rPr>
                <w:rFonts w:asciiTheme="majorHAnsi" w:hAnsiTheme="majorHAnsi"/>
                <w:b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</w:rPr>
              <w:t xml:space="preserve">Group </w:t>
            </w:r>
            <w:r w:rsidR="007E3463">
              <w:rPr>
                <w:rFonts w:asciiTheme="majorHAnsi" w:hAnsiTheme="majorHAnsi"/>
                <w:b/>
              </w:rPr>
              <w:t>Information</w:t>
            </w:r>
          </w:p>
        </w:tc>
      </w:tr>
      <w:tr w:rsidR="000172E5" w:rsidRPr="00846B76" w14:paraId="30E10BF7" w14:textId="77777777" w:rsidTr="00A930E5">
        <w:trPr>
          <w:trHeight w:val="406"/>
        </w:trPr>
        <w:tc>
          <w:tcPr>
            <w:tcW w:w="1154" w:type="pct"/>
            <w:vAlign w:val="bottom"/>
          </w:tcPr>
          <w:p w14:paraId="13A06F62" w14:textId="61CCDCD3" w:rsidR="007E3463" w:rsidRPr="003935A7" w:rsidRDefault="00461040" w:rsidP="004760C7">
            <w:pPr>
              <w:pStyle w:val="NormalIndent"/>
              <w:ind w:left="0"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 xml:space="preserve">Current </w:t>
            </w:r>
            <w:r w:rsidR="007454CF" w:rsidRPr="003935A7">
              <w:rPr>
                <w:sz w:val="22"/>
                <w:szCs w:val="22"/>
              </w:rPr>
              <w:t xml:space="preserve">Group </w:t>
            </w:r>
            <w:r w:rsidR="007E3463" w:rsidRPr="003935A7">
              <w:rPr>
                <w:sz w:val="22"/>
                <w:szCs w:val="22"/>
              </w:rPr>
              <w:t>Name</w:t>
            </w:r>
            <w:r w:rsidRPr="003935A7"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id w:val="-1181818346"/>
            <w:placeholder>
              <w:docPart w:val="CC1856B3D3774C06AAAEAE64FC70DED3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0CDDB7CE" w14:textId="67B58BD5" w:rsidR="000172E5" w:rsidRPr="003935A7" w:rsidRDefault="00736F49" w:rsidP="004760C7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72E5" w:rsidRPr="00846B76" w14:paraId="1A8B5A84" w14:textId="77777777" w:rsidTr="00A930E5">
        <w:trPr>
          <w:trHeight w:val="648"/>
        </w:trPr>
        <w:tc>
          <w:tcPr>
            <w:tcW w:w="1154" w:type="pct"/>
            <w:vAlign w:val="bottom"/>
          </w:tcPr>
          <w:p w14:paraId="4494CA10" w14:textId="50C839D4" w:rsidR="000172E5" w:rsidRPr="003935A7" w:rsidRDefault="00A930E5" w:rsidP="004760C7">
            <w:pPr>
              <w:pStyle w:val="NormalInden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</w:t>
            </w:r>
            <w:r w:rsidR="007454CF" w:rsidRPr="003935A7">
              <w:rPr>
                <w:sz w:val="22"/>
                <w:szCs w:val="22"/>
              </w:rPr>
              <w:t xml:space="preserve"> Meeting Address</w:t>
            </w:r>
          </w:p>
        </w:tc>
        <w:sdt>
          <w:sdtPr>
            <w:rPr>
              <w:sz w:val="22"/>
              <w:szCs w:val="22"/>
            </w:rPr>
            <w:id w:val="294417527"/>
            <w:placeholder>
              <w:docPart w:val="C549677612BE426AAD0F0FA165E1F4BE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B189EA8" w14:textId="20CF58D6" w:rsidR="000172E5" w:rsidRPr="003935A7" w:rsidRDefault="00F13310" w:rsidP="004760C7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72E5" w:rsidRPr="00846B76" w14:paraId="29177B61" w14:textId="77777777" w:rsidTr="004760C7">
        <w:trPr>
          <w:trHeight w:val="464"/>
        </w:trPr>
        <w:tc>
          <w:tcPr>
            <w:tcW w:w="1154" w:type="pct"/>
            <w:vAlign w:val="bottom"/>
          </w:tcPr>
          <w:p w14:paraId="6F1C385E" w14:textId="23DF1E52" w:rsidR="000172E5" w:rsidRPr="003935A7" w:rsidRDefault="00461040" w:rsidP="004760C7">
            <w:pPr>
              <w:pStyle w:val="NormalIndent"/>
              <w:ind w:left="0"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District</w:t>
            </w:r>
            <w:r w:rsidR="00F13310">
              <w:rPr>
                <w:sz w:val="22"/>
                <w:szCs w:val="22"/>
              </w:rPr>
              <w:t xml:space="preserve"> Number</w:t>
            </w:r>
            <w:r w:rsidR="007454CF" w:rsidRPr="003935A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AB53C1" w14:textId="77777777" w:rsidR="000172E5" w:rsidRPr="003935A7" w:rsidRDefault="000172E5" w:rsidP="004760C7">
            <w:pPr>
              <w:rPr>
                <w:sz w:val="22"/>
                <w:szCs w:val="22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bottom"/>
          </w:tcPr>
          <w:p w14:paraId="4FB8D247" w14:textId="2D754104" w:rsidR="000172E5" w:rsidRPr="003935A7" w:rsidRDefault="007454CF" w:rsidP="004760C7">
            <w:pPr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 xml:space="preserve"> </w:t>
            </w:r>
            <w:r w:rsidR="00461040" w:rsidRPr="003935A7">
              <w:rPr>
                <w:sz w:val="22"/>
                <w:szCs w:val="22"/>
              </w:rPr>
              <w:t>GSO Group</w:t>
            </w:r>
            <w:r w:rsidR="00AA6524">
              <w:rPr>
                <w:sz w:val="22"/>
                <w:szCs w:val="22"/>
              </w:rPr>
              <w:t xml:space="preserve"> No.</w:t>
            </w:r>
            <w:r w:rsidR="00461040" w:rsidRPr="003935A7">
              <w:rPr>
                <w:sz w:val="22"/>
                <w:szCs w:val="22"/>
              </w:rPr>
              <w:t xml:space="preserve"> </w:t>
            </w:r>
            <w:r w:rsidR="00AA6524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67CC5B" w14:textId="77777777" w:rsidR="000172E5" w:rsidRPr="003935A7" w:rsidRDefault="000172E5" w:rsidP="004760C7">
            <w:pPr>
              <w:rPr>
                <w:sz w:val="22"/>
                <w:szCs w:val="22"/>
              </w:rPr>
            </w:pPr>
          </w:p>
        </w:tc>
      </w:tr>
      <w:tr w:rsidR="000172E5" w:rsidRPr="00846B76" w14:paraId="4F5D5F5F" w14:textId="77777777" w:rsidTr="004760C7">
        <w:trPr>
          <w:trHeight w:val="545"/>
        </w:trPr>
        <w:tc>
          <w:tcPr>
            <w:tcW w:w="1154" w:type="pct"/>
            <w:vAlign w:val="bottom"/>
          </w:tcPr>
          <w:p w14:paraId="04E4F430" w14:textId="51A7E132" w:rsidR="000172E5" w:rsidRPr="003935A7" w:rsidRDefault="007454CF" w:rsidP="004760C7">
            <w:pPr>
              <w:pStyle w:val="NormalIndent"/>
              <w:ind w:left="0"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 xml:space="preserve">Group </w:t>
            </w:r>
            <w:r w:rsidR="00F13310">
              <w:rPr>
                <w:sz w:val="22"/>
                <w:szCs w:val="22"/>
              </w:rPr>
              <w:t>E-mail</w:t>
            </w:r>
            <w:r w:rsidRPr="003935A7">
              <w:rPr>
                <w:sz w:val="22"/>
                <w:szCs w:val="22"/>
              </w:rPr>
              <w:t>/Web Address</w:t>
            </w:r>
          </w:p>
        </w:tc>
        <w:sdt>
          <w:sdtPr>
            <w:rPr>
              <w:sz w:val="22"/>
              <w:szCs w:val="22"/>
            </w:rPr>
            <w:id w:val="-1546914193"/>
            <w:placeholder>
              <w:docPart w:val="53A1724ED52843B49F8164AFD8FEC1D2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5E787CEC" w14:textId="3AAA5A84" w:rsidR="000172E5" w:rsidRPr="003935A7" w:rsidRDefault="00AA6DAC" w:rsidP="004760C7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54CF" w:rsidRPr="00846B76" w14:paraId="3047CC8A" w14:textId="77777777" w:rsidTr="004760C7">
        <w:trPr>
          <w:trHeight w:val="464"/>
        </w:trPr>
        <w:tc>
          <w:tcPr>
            <w:tcW w:w="1154" w:type="pct"/>
            <w:vAlign w:val="bottom"/>
          </w:tcPr>
          <w:p w14:paraId="2DEE1AA1" w14:textId="2FA2B2EF" w:rsidR="00CA14FB" w:rsidRPr="003935A7" w:rsidRDefault="007454CF" w:rsidP="004760C7">
            <w:pPr>
              <w:pStyle w:val="NormalIndent"/>
              <w:ind w:left="0"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 xml:space="preserve">Preparer </w:t>
            </w:r>
            <w:r w:rsidR="00CA14FB" w:rsidRPr="003935A7">
              <w:rPr>
                <w:sz w:val="22"/>
                <w:szCs w:val="22"/>
              </w:rPr>
              <w:t>Name</w:t>
            </w:r>
          </w:p>
        </w:tc>
        <w:sdt>
          <w:sdtPr>
            <w:rPr>
              <w:sz w:val="22"/>
              <w:szCs w:val="22"/>
            </w:rPr>
            <w:id w:val="1935631638"/>
            <w:placeholder>
              <w:docPart w:val="FC05759205AA4632B59E6CF8C0CA937F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228054F4" w14:textId="2FADB0F6" w:rsidR="007454CF" w:rsidRPr="003935A7" w:rsidRDefault="00AA6DAC" w:rsidP="004760C7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647E" w:rsidRPr="00846B76" w14:paraId="254F73D0" w14:textId="77777777" w:rsidTr="004760C7">
        <w:trPr>
          <w:trHeight w:val="79"/>
        </w:trPr>
        <w:tc>
          <w:tcPr>
            <w:tcW w:w="1154" w:type="pct"/>
            <w:vAlign w:val="bottom"/>
          </w:tcPr>
          <w:p w14:paraId="1A5BF9F2" w14:textId="2B5CD002" w:rsidR="0052647E" w:rsidRPr="003935A7" w:rsidRDefault="00461040" w:rsidP="004760C7">
            <w:pPr>
              <w:pStyle w:val="NormalIndent"/>
              <w:ind w:left="0"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 xml:space="preserve">   </w:t>
            </w:r>
            <w:r w:rsidR="0052647E" w:rsidRPr="003935A7">
              <w:rPr>
                <w:sz w:val="22"/>
                <w:szCs w:val="22"/>
              </w:rPr>
              <w:t>Address + E-mail</w:t>
            </w:r>
          </w:p>
        </w:tc>
        <w:tc>
          <w:tcPr>
            <w:tcW w:w="3846" w:type="pct"/>
            <w:gridSpan w:val="3"/>
            <w:tcBorders>
              <w:bottom w:val="single" w:sz="4" w:space="0" w:color="auto"/>
            </w:tcBorders>
            <w:vAlign w:val="bottom"/>
          </w:tcPr>
          <w:p w14:paraId="55908BC9" w14:textId="67B66506" w:rsidR="0052647E" w:rsidRPr="003935A7" w:rsidRDefault="0052647E" w:rsidP="004760C7">
            <w:pPr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355092916"/>
                <w:placeholder>
                  <w:docPart w:val="3D21370DD015401EB0A80D4A60FF695E"/>
                </w:placeholder>
                <w:showingPlcHdr/>
                <w:text/>
              </w:sdtPr>
              <w:sdtEndPr/>
              <w:sdtContent>
                <w:r w:rsidR="00AA6DAC" w:rsidRPr="0025797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2647E" w:rsidRPr="00846B76" w14:paraId="1AAA97BB" w14:textId="77777777" w:rsidTr="004760C7">
        <w:trPr>
          <w:trHeight w:val="224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4C20A018" w14:textId="50FAB0FE" w:rsidR="0052647E" w:rsidRPr="00846B76" w:rsidRDefault="0052647E" w:rsidP="004760C7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52647E" w:rsidRPr="00846B76" w14:paraId="10A0BC9C" w14:textId="77777777" w:rsidTr="004760C7">
        <w:trPr>
          <w:trHeight w:val="586"/>
        </w:trPr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14:paraId="1D8BA0B3" w14:textId="7C14685D" w:rsidR="0052647E" w:rsidRPr="00846B76" w:rsidRDefault="00B62D9A" w:rsidP="004760C7">
            <w:pPr>
              <w:spacing w:before="120" w:after="12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</w:t>
            </w:r>
            <w:r w:rsidR="003935A7">
              <w:rPr>
                <w:rFonts w:asciiTheme="majorHAnsi" w:hAnsiTheme="majorHAnsi"/>
                <w:b/>
              </w:rPr>
              <w:t>ember</w:t>
            </w:r>
            <w:r w:rsidR="00AA6524">
              <w:rPr>
                <w:rFonts w:asciiTheme="majorHAnsi" w:hAnsiTheme="majorHAnsi"/>
                <w:b/>
              </w:rPr>
              <w:t>ship</w:t>
            </w:r>
            <w:r w:rsidR="003935A7">
              <w:rPr>
                <w:rFonts w:asciiTheme="majorHAnsi" w:hAnsiTheme="majorHAnsi"/>
                <w:b/>
              </w:rPr>
              <w:t xml:space="preserve"> Information</w:t>
            </w:r>
          </w:p>
        </w:tc>
      </w:tr>
      <w:tr w:rsidR="0052647E" w:rsidRPr="003935A7" w14:paraId="40A8AFF0" w14:textId="77777777" w:rsidTr="004760C7">
        <w:trPr>
          <w:trHeight w:val="545"/>
        </w:trPr>
        <w:tc>
          <w:tcPr>
            <w:tcW w:w="1154" w:type="pct"/>
            <w:vAlign w:val="bottom"/>
          </w:tcPr>
          <w:p w14:paraId="512B86A4" w14:textId="77777777" w:rsidR="00AA6524" w:rsidRDefault="00AA6524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</w:p>
          <w:p w14:paraId="01706E63" w14:textId="7D12B15F" w:rsidR="0052647E" w:rsidRPr="003935A7" w:rsidRDefault="00461040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Previous Group Name</w:t>
            </w:r>
          </w:p>
        </w:tc>
        <w:sdt>
          <w:sdtPr>
            <w:rPr>
              <w:sz w:val="22"/>
              <w:szCs w:val="22"/>
            </w:rPr>
            <w:id w:val="-320194758"/>
            <w:placeholder>
              <w:docPart w:val="D4AC61F637FD49B5982AC3E746AB82F9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51478AE7" w14:textId="04F51ABC" w:rsidR="0052647E" w:rsidRPr="003935A7" w:rsidRDefault="00AA6DAC" w:rsidP="004760C7">
                <w:pPr>
                  <w:contextualSpacing/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30E5" w:rsidRPr="003935A7" w14:paraId="6E21B2E5" w14:textId="77777777" w:rsidTr="004760C7">
        <w:trPr>
          <w:trHeight w:val="545"/>
        </w:trPr>
        <w:tc>
          <w:tcPr>
            <w:tcW w:w="1154" w:type="pct"/>
            <w:vAlign w:val="bottom"/>
          </w:tcPr>
          <w:p w14:paraId="7357E417" w14:textId="36AFA633" w:rsidR="00A930E5" w:rsidRDefault="00A930E5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Original Meeting Location</w:t>
            </w:r>
          </w:p>
        </w:tc>
        <w:sdt>
          <w:sdtPr>
            <w:rPr>
              <w:sz w:val="22"/>
              <w:szCs w:val="22"/>
            </w:rPr>
            <w:id w:val="489139311"/>
            <w:placeholder>
              <w:docPart w:val="6B6F1E20744C43FF840CB378C132228C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0DD637A7" w14:textId="391538FB" w:rsidR="00A930E5" w:rsidRPr="003935A7" w:rsidRDefault="00AA6DAC" w:rsidP="004760C7">
                <w:pPr>
                  <w:contextualSpacing/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647E" w:rsidRPr="003935A7" w14:paraId="5CCFD1AE" w14:textId="77777777" w:rsidTr="004760C7">
        <w:trPr>
          <w:trHeight w:val="525"/>
        </w:trPr>
        <w:tc>
          <w:tcPr>
            <w:tcW w:w="1154" w:type="pct"/>
            <w:vAlign w:val="bottom"/>
          </w:tcPr>
          <w:p w14:paraId="4568C36A" w14:textId="77777777" w:rsidR="00BD4D68" w:rsidRDefault="00BD4D68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</w:p>
          <w:p w14:paraId="22725E56" w14:textId="278571BA" w:rsidR="0052647E" w:rsidRPr="003935A7" w:rsidRDefault="003935A7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Founders Names/Sobriety Dates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99BC0C" w14:textId="77777777" w:rsidR="0052647E" w:rsidRPr="003935A7" w:rsidRDefault="0052647E" w:rsidP="004760C7">
            <w:pPr>
              <w:contextualSpacing/>
              <w:rPr>
                <w:sz w:val="22"/>
                <w:szCs w:val="22"/>
              </w:rPr>
            </w:pPr>
          </w:p>
        </w:tc>
      </w:tr>
      <w:tr w:rsidR="004760C7" w:rsidRPr="003935A7" w14:paraId="540EF491" w14:textId="77777777" w:rsidTr="004760C7">
        <w:trPr>
          <w:trHeight w:val="384"/>
        </w:trPr>
        <w:tc>
          <w:tcPr>
            <w:tcW w:w="1154" w:type="pct"/>
            <w:vAlign w:val="bottom"/>
          </w:tcPr>
          <w:p w14:paraId="2BABD854" w14:textId="61EFADE8" w:rsidR="0052647E" w:rsidRPr="003935A7" w:rsidRDefault="00461040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Date Founded</w:t>
            </w:r>
          </w:p>
        </w:tc>
        <w:sdt>
          <w:sdtPr>
            <w:rPr>
              <w:sz w:val="22"/>
              <w:szCs w:val="22"/>
            </w:rPr>
            <w:id w:val="-1468891309"/>
            <w:placeholder>
              <w:docPart w:val="7A287A30E6A545A78B705B49618ADCD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46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A96D95E" w14:textId="5F55ACDF" w:rsidR="0052647E" w:rsidRPr="003935A7" w:rsidRDefault="00AA6DAC" w:rsidP="004760C7">
                <w:pPr>
                  <w:contextualSpacing/>
                  <w:rPr>
                    <w:sz w:val="22"/>
                    <w:szCs w:val="22"/>
                  </w:rPr>
                </w:pPr>
                <w:r w:rsidRPr="00561B4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865" w:type="pct"/>
            <w:tcBorders>
              <w:top w:val="single" w:sz="4" w:space="0" w:color="auto"/>
            </w:tcBorders>
            <w:vAlign w:val="bottom"/>
          </w:tcPr>
          <w:p w14:paraId="081DD699" w14:textId="23F5B569" w:rsidR="0052647E" w:rsidRPr="003935A7" w:rsidRDefault="003935A7" w:rsidP="004760C7">
            <w:pPr>
              <w:ind w:left="42" w:right="18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No. of Members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BE7156" w14:textId="77777777" w:rsidR="0052647E" w:rsidRPr="003935A7" w:rsidRDefault="0052647E" w:rsidP="004760C7">
            <w:pPr>
              <w:contextualSpacing/>
              <w:rPr>
                <w:sz w:val="22"/>
                <w:szCs w:val="22"/>
              </w:rPr>
            </w:pPr>
          </w:p>
        </w:tc>
      </w:tr>
      <w:tr w:rsidR="0052647E" w:rsidRPr="003935A7" w14:paraId="3E390CC3" w14:textId="77777777" w:rsidTr="004760C7">
        <w:trPr>
          <w:trHeight w:val="58"/>
        </w:trPr>
        <w:tc>
          <w:tcPr>
            <w:tcW w:w="1154" w:type="pct"/>
            <w:vAlign w:val="bottom"/>
          </w:tcPr>
          <w:p w14:paraId="09EA4EB1" w14:textId="77777777" w:rsidR="00BD4D68" w:rsidRDefault="00BD4D68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</w:p>
          <w:p w14:paraId="5CC9301F" w14:textId="5F1D80FD" w:rsidR="0052647E" w:rsidRPr="003935A7" w:rsidRDefault="003935A7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Early Member Names and Sobriety Dates</w:t>
            </w:r>
          </w:p>
        </w:tc>
        <w:tc>
          <w:tcPr>
            <w:tcW w:w="3846" w:type="pct"/>
            <w:gridSpan w:val="3"/>
            <w:tcBorders>
              <w:bottom w:val="single" w:sz="4" w:space="0" w:color="auto"/>
            </w:tcBorders>
            <w:vAlign w:val="bottom"/>
          </w:tcPr>
          <w:p w14:paraId="2D48001C" w14:textId="0BFAAC38" w:rsidR="0052647E" w:rsidRPr="003935A7" w:rsidRDefault="004760C7" w:rsidP="004760C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240444813"/>
                <w:placeholder>
                  <w:docPart w:val="D525D364F5D84B6AA25EE2778BB44207"/>
                </w:placeholder>
                <w:showingPlcHdr/>
                <w:text/>
              </w:sdtPr>
              <w:sdtEndPr/>
              <w:sdtContent>
                <w:r w:rsidR="00AA6DAC" w:rsidRPr="00257973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2"/>
                <w:szCs w:val="22"/>
              </w:rPr>
              <w:t xml:space="preserve">                                                                    </w:t>
            </w:r>
          </w:p>
        </w:tc>
      </w:tr>
      <w:tr w:rsidR="001C5029" w:rsidRPr="00C51E57" w14:paraId="6C9F5CC8" w14:textId="77777777" w:rsidTr="004760C7">
        <w:trPr>
          <w:trHeight w:val="332"/>
        </w:trPr>
        <w:tc>
          <w:tcPr>
            <w:tcW w:w="1154" w:type="pct"/>
            <w:vAlign w:val="bottom"/>
          </w:tcPr>
          <w:p w14:paraId="68C01600" w14:textId="77777777" w:rsidR="001C5029" w:rsidRPr="00C51E57" w:rsidRDefault="001C5029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</w:p>
          <w:p w14:paraId="326DCC1F" w14:textId="355F980C" w:rsidR="001C5029" w:rsidRPr="00C51E57" w:rsidRDefault="001C5029" w:rsidP="004760C7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 w:rsidRPr="00C51E57">
              <w:rPr>
                <w:sz w:val="22"/>
                <w:szCs w:val="22"/>
              </w:rPr>
              <w:t>Meeting Da</w:t>
            </w:r>
            <w:r w:rsidR="00102B6D" w:rsidRPr="00C51E57">
              <w:rPr>
                <w:sz w:val="22"/>
                <w:szCs w:val="22"/>
              </w:rPr>
              <w:t>y</w:t>
            </w:r>
            <w:r w:rsidRPr="00C51E57">
              <w:rPr>
                <w:sz w:val="22"/>
                <w:szCs w:val="22"/>
              </w:rPr>
              <w:t>s/Times</w:t>
            </w:r>
          </w:p>
        </w:tc>
        <w:sdt>
          <w:sdtPr>
            <w:rPr>
              <w:sz w:val="22"/>
              <w:szCs w:val="22"/>
            </w:rPr>
            <w:id w:val="-6985744"/>
            <w:placeholder>
              <w:docPart w:val="D075ABE3637242DEB96FEA7F775D2F74"/>
            </w:placeholder>
            <w:showingPlcHdr/>
            <w:text/>
          </w:sdtPr>
          <w:sdtEndPr/>
          <w:sdtContent>
            <w:tc>
              <w:tcPr>
                <w:tcW w:w="1546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93C8CF1" w14:textId="59D041A4" w:rsidR="001C5029" w:rsidRPr="00C51E57" w:rsidRDefault="00AA6DAC" w:rsidP="004760C7">
                <w:pPr>
                  <w:contextualSpacing/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65" w:type="pct"/>
            <w:tcBorders>
              <w:top w:val="single" w:sz="4" w:space="0" w:color="auto"/>
            </w:tcBorders>
            <w:vAlign w:val="bottom"/>
          </w:tcPr>
          <w:p w14:paraId="62F7BE8F" w14:textId="353A8148" w:rsidR="001C5029" w:rsidRPr="00C51E57" w:rsidRDefault="001C5029" w:rsidP="004760C7">
            <w:pPr>
              <w:contextualSpacing/>
              <w:rPr>
                <w:sz w:val="22"/>
                <w:szCs w:val="22"/>
              </w:rPr>
            </w:pPr>
            <w:r w:rsidRPr="00C51E57">
              <w:rPr>
                <w:sz w:val="22"/>
                <w:szCs w:val="22"/>
              </w:rPr>
              <w:t>Meeting Format</w:t>
            </w:r>
            <w:r w:rsidR="00102B6D" w:rsidRPr="00C51E57"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id w:val="1388369438"/>
            <w:placeholder>
              <w:docPart w:val="3770FB906FE94B86BE70AC1B9E2E7907"/>
            </w:placeholder>
            <w:showingPlcHdr/>
            <w:dropDownList>
              <w:listItem w:value="Choose an item."/>
            </w:dropDownList>
          </w:sdtPr>
          <w:sdtEndPr/>
          <w:sdtContent>
            <w:tc>
              <w:tcPr>
                <w:tcW w:w="1435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55658F4" w14:textId="6B6A47AC" w:rsidR="001C5029" w:rsidRPr="00C51E57" w:rsidRDefault="00AA6DAC" w:rsidP="004760C7">
                <w:pPr>
                  <w:contextualSpacing/>
                  <w:rPr>
                    <w:sz w:val="22"/>
                    <w:szCs w:val="22"/>
                  </w:rPr>
                </w:pPr>
                <w:r w:rsidRPr="00561B4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6FE3871C" w14:textId="7BB19ADA" w:rsidR="00667337" w:rsidRPr="00C51E57" w:rsidRDefault="00102B6D" w:rsidP="00667337">
      <w:pPr>
        <w:spacing w:after="0" w:line="240" w:lineRule="auto"/>
        <w:contextualSpacing/>
        <w:rPr>
          <w:sz w:val="16"/>
          <w:szCs w:val="16"/>
        </w:rPr>
      </w:pPr>
      <w:r w:rsidRPr="00C51E57">
        <w:rPr>
          <w:sz w:val="22"/>
          <w:szCs w:val="22"/>
        </w:rPr>
        <w:tab/>
      </w:r>
      <w:r w:rsidRPr="00C51E57">
        <w:rPr>
          <w:sz w:val="22"/>
          <w:szCs w:val="22"/>
        </w:rPr>
        <w:tab/>
      </w:r>
      <w:r w:rsidR="00667337" w:rsidRPr="00C51E57">
        <w:rPr>
          <w:sz w:val="22"/>
          <w:szCs w:val="22"/>
        </w:rPr>
        <w:t xml:space="preserve">                                                                                       </w:t>
      </w:r>
      <w:r w:rsidR="00667337" w:rsidRPr="00C51E57">
        <w:rPr>
          <w:sz w:val="16"/>
          <w:szCs w:val="16"/>
        </w:rPr>
        <w:t xml:space="preserve"> </w:t>
      </w:r>
      <w:r w:rsidR="00C51E57">
        <w:rPr>
          <w:sz w:val="16"/>
          <w:szCs w:val="16"/>
        </w:rPr>
        <w:t xml:space="preserve">                            </w:t>
      </w:r>
      <w:r w:rsidR="00667337" w:rsidRPr="00C51E57">
        <w:rPr>
          <w:sz w:val="16"/>
          <w:szCs w:val="16"/>
        </w:rPr>
        <w:t>(Big Book, Step Study, Speaker, Mixed)</w:t>
      </w:r>
    </w:p>
    <w:tbl>
      <w:tblPr>
        <w:tblStyle w:val="TableGrid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4"/>
        <w:gridCol w:w="40"/>
        <w:gridCol w:w="3021"/>
        <w:gridCol w:w="1713"/>
        <w:gridCol w:w="2443"/>
        <w:gridCol w:w="438"/>
      </w:tblGrid>
      <w:tr w:rsidR="00B039FA" w:rsidRPr="003935A7" w14:paraId="5FB4B094" w14:textId="77777777" w:rsidTr="00475BD8">
        <w:trPr>
          <w:gridAfter w:val="1"/>
          <w:wAfter w:w="220" w:type="pct"/>
          <w:trHeight w:val="332"/>
        </w:trPr>
        <w:tc>
          <w:tcPr>
            <w:tcW w:w="1134" w:type="pct"/>
            <w:vAlign w:val="bottom"/>
          </w:tcPr>
          <w:p w14:paraId="2F235659" w14:textId="03405041" w:rsidR="00B62D9A" w:rsidRPr="003935A7" w:rsidRDefault="00667337" w:rsidP="00940396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B62D9A">
              <w:rPr>
                <w:sz w:val="22"/>
                <w:szCs w:val="22"/>
              </w:rPr>
              <w:t>id Group Split from Another</w:t>
            </w:r>
            <w:r>
              <w:rPr>
                <w:sz w:val="22"/>
                <w:szCs w:val="22"/>
              </w:rPr>
              <w:t xml:space="preserve"> Meeting/Group</w:t>
            </w:r>
            <w:r w:rsidR="00B62D9A">
              <w:rPr>
                <w:sz w:val="22"/>
                <w:szCs w:val="22"/>
              </w:rPr>
              <w:t>?</w:t>
            </w:r>
          </w:p>
        </w:tc>
        <w:tc>
          <w:tcPr>
            <w:tcW w:w="1546" w:type="pct"/>
            <w:gridSpan w:val="2"/>
            <w:tcBorders>
              <w:bottom w:val="single" w:sz="4" w:space="0" w:color="auto"/>
            </w:tcBorders>
            <w:vAlign w:val="bottom"/>
          </w:tcPr>
          <w:p w14:paraId="79B45BBC" w14:textId="758B1303" w:rsidR="00B62D9A" w:rsidRPr="003935A7" w:rsidRDefault="00C51E57" w:rsidP="0094039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269242744"/>
                <w:placeholder>
                  <w:docPart w:val="3E1482FA82864C5B9224FE2294DB95B7"/>
                </w:placeholder>
                <w:showingPlcHdr/>
                <w:text/>
              </w:sdtPr>
              <w:sdtEndPr/>
              <w:sdtContent>
                <w:r w:rsidR="00AA6DAC" w:rsidRPr="0025797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865" w:type="pct"/>
            <w:vAlign w:val="bottom"/>
          </w:tcPr>
          <w:p w14:paraId="0A7E6EF6" w14:textId="77777777" w:rsidR="00C51E57" w:rsidRDefault="00C51E57" w:rsidP="0094039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62D9A">
              <w:rPr>
                <w:sz w:val="22"/>
                <w:szCs w:val="22"/>
              </w:rPr>
              <w:t xml:space="preserve">Name of that </w:t>
            </w:r>
          </w:p>
          <w:p w14:paraId="17303F79" w14:textId="5C131B85" w:rsidR="00B62D9A" w:rsidRPr="003935A7" w:rsidRDefault="00C51E57" w:rsidP="0094039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62D9A">
              <w:rPr>
                <w:sz w:val="22"/>
                <w:szCs w:val="22"/>
              </w:rPr>
              <w:t xml:space="preserve">Group </w:t>
            </w:r>
          </w:p>
        </w:tc>
        <w:sdt>
          <w:sdtPr>
            <w:rPr>
              <w:sz w:val="22"/>
              <w:szCs w:val="22"/>
            </w:rPr>
            <w:id w:val="-1343006165"/>
            <w:placeholder>
              <w:docPart w:val="B32185F7608E4458B60614B6C5A5B2DF"/>
            </w:placeholder>
            <w:showingPlcHdr/>
            <w:text/>
          </w:sdtPr>
          <w:sdtEndPr/>
          <w:sdtContent>
            <w:tc>
              <w:tcPr>
                <w:tcW w:w="1234" w:type="pct"/>
                <w:tcBorders>
                  <w:bottom w:val="single" w:sz="4" w:space="0" w:color="auto"/>
                </w:tcBorders>
                <w:vAlign w:val="bottom"/>
              </w:tcPr>
              <w:p w14:paraId="30FFC852" w14:textId="40ADC791" w:rsidR="00B62D9A" w:rsidRPr="003935A7" w:rsidRDefault="00AA6DAC" w:rsidP="00940396">
                <w:pPr>
                  <w:contextualSpacing/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39FA" w:rsidRPr="003935A7" w14:paraId="4F926F28" w14:textId="77777777" w:rsidTr="00B039FA">
        <w:trPr>
          <w:trHeight w:val="378"/>
        </w:trPr>
        <w:tc>
          <w:tcPr>
            <w:tcW w:w="1154" w:type="pct"/>
            <w:gridSpan w:val="2"/>
            <w:vAlign w:val="bottom"/>
          </w:tcPr>
          <w:p w14:paraId="6AAC246F" w14:textId="77777777" w:rsidR="00BD4D68" w:rsidRDefault="00BD4D68" w:rsidP="00940396">
            <w:pPr>
              <w:pStyle w:val="NormalIndent"/>
              <w:ind w:left="0"/>
              <w:rPr>
                <w:sz w:val="22"/>
                <w:szCs w:val="22"/>
              </w:rPr>
            </w:pPr>
          </w:p>
          <w:p w14:paraId="181BA302" w14:textId="2350B7E9" w:rsidR="00B039FA" w:rsidRPr="003935A7" w:rsidRDefault="00B039FA" w:rsidP="00940396">
            <w:pPr>
              <w:pStyle w:val="NormalInden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When/Why was the Group first formed?</w:t>
            </w:r>
            <w:r w:rsidRPr="003935A7"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id w:val="-1910828902"/>
            <w:placeholder>
              <w:docPart w:val="2D5E5B6452CE4A4A86E0094C3EEB2201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77493C12" w14:textId="11D4F62A" w:rsidR="00B039FA" w:rsidRPr="003935A7" w:rsidRDefault="00AA6DAC" w:rsidP="00940396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39FA" w:rsidRPr="003935A7" w14:paraId="75ED6506" w14:textId="77777777" w:rsidTr="00B039FA">
        <w:trPr>
          <w:trHeight w:val="444"/>
        </w:trPr>
        <w:tc>
          <w:tcPr>
            <w:tcW w:w="1154" w:type="pct"/>
            <w:gridSpan w:val="2"/>
            <w:vAlign w:val="bottom"/>
          </w:tcPr>
          <w:p w14:paraId="0A299EB5" w14:textId="77777777" w:rsidR="00BD4D68" w:rsidRDefault="00BD4D68" w:rsidP="00940396">
            <w:pPr>
              <w:pStyle w:val="NormalIndent"/>
              <w:ind w:left="0"/>
              <w:rPr>
                <w:sz w:val="22"/>
                <w:szCs w:val="22"/>
              </w:rPr>
            </w:pPr>
          </w:p>
          <w:p w14:paraId="3FBF2BAC" w14:textId="68FE9867" w:rsidR="00B039FA" w:rsidRPr="00B039FA" w:rsidRDefault="00B039FA" w:rsidP="00940396">
            <w:pPr>
              <w:pStyle w:val="NormalIndent"/>
              <w:ind w:left="0"/>
              <w:rPr>
                <w:sz w:val="22"/>
                <w:szCs w:val="22"/>
              </w:rPr>
            </w:pPr>
            <w:r w:rsidRPr="00B039FA">
              <w:rPr>
                <w:sz w:val="22"/>
                <w:szCs w:val="22"/>
              </w:rPr>
              <w:t xml:space="preserve">What was the original meeting format and </w:t>
            </w:r>
            <w:r>
              <w:rPr>
                <w:sz w:val="22"/>
                <w:szCs w:val="22"/>
              </w:rPr>
              <w:t>why</w:t>
            </w:r>
            <w:r w:rsidRPr="00B039FA">
              <w:rPr>
                <w:sz w:val="22"/>
                <w:szCs w:val="22"/>
              </w:rPr>
              <w:t xml:space="preserve"> has it changed to the current form?</w:t>
            </w:r>
          </w:p>
        </w:tc>
        <w:sdt>
          <w:sdtPr>
            <w:rPr>
              <w:sz w:val="22"/>
              <w:szCs w:val="22"/>
            </w:rPr>
            <w:id w:val="-2022689278"/>
            <w:placeholder>
              <w:docPart w:val="88442A3F30C3451A973B9078778FF75D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3FB2CAB" w14:textId="160C19DA" w:rsidR="00B039FA" w:rsidRPr="003935A7" w:rsidRDefault="00AA6DAC" w:rsidP="00940396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760C7" w:rsidRPr="003935A7" w14:paraId="219F14A6" w14:textId="77777777" w:rsidTr="00940396">
        <w:trPr>
          <w:trHeight w:val="444"/>
        </w:trPr>
        <w:tc>
          <w:tcPr>
            <w:tcW w:w="1154" w:type="pct"/>
            <w:gridSpan w:val="2"/>
            <w:vAlign w:val="bottom"/>
          </w:tcPr>
          <w:p w14:paraId="792F52B9" w14:textId="77777777" w:rsidR="00BD4D68" w:rsidRDefault="00BD4D68" w:rsidP="00940396">
            <w:pPr>
              <w:pStyle w:val="NormalIndent"/>
              <w:ind w:left="0"/>
              <w:rPr>
                <w:sz w:val="22"/>
                <w:szCs w:val="22"/>
              </w:rPr>
            </w:pPr>
          </w:p>
          <w:p w14:paraId="21C88170" w14:textId="79BA3FD2" w:rsidR="004760C7" w:rsidRPr="00475BD8" w:rsidRDefault="00475BD8" w:rsidP="00940396">
            <w:pPr>
              <w:pStyle w:val="NormalIndent"/>
              <w:ind w:left="0"/>
              <w:rPr>
                <w:sz w:val="22"/>
                <w:szCs w:val="22"/>
              </w:rPr>
            </w:pPr>
            <w:r w:rsidRPr="00475BD8">
              <w:rPr>
                <w:sz w:val="22"/>
                <w:szCs w:val="22"/>
              </w:rPr>
              <w:t xml:space="preserve">Has the Group been involved in any outside activities as a group? </w:t>
            </w:r>
          </w:p>
        </w:tc>
        <w:sdt>
          <w:sdtPr>
            <w:rPr>
              <w:sz w:val="22"/>
              <w:szCs w:val="22"/>
            </w:rPr>
            <w:id w:val="1069923412"/>
            <w:placeholder>
              <w:docPart w:val="13E1207C73DD4DB6B8A3DE39F6A49BDA"/>
            </w:placeholder>
            <w:showingPlcHdr/>
            <w:text/>
          </w:sdtPr>
          <w:sdtEndPr/>
          <w:sdtContent>
            <w:tc>
              <w:tcPr>
                <w:tcW w:w="3846" w:type="pct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41A5797" w14:textId="2288DF2A" w:rsidR="004760C7" w:rsidRPr="003935A7" w:rsidRDefault="00AA6DAC" w:rsidP="00940396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7ABC5BC" w14:textId="549CF59C" w:rsidR="00F106D7" w:rsidRPr="00667A3F" w:rsidRDefault="00667A3F" w:rsidP="00667A3F">
      <w:pPr>
        <w:spacing w:after="0" w:line="240" w:lineRule="auto"/>
        <w:ind w:left="2880"/>
        <w:contextualSpacing/>
        <w:rPr>
          <w:sz w:val="22"/>
          <w:szCs w:val="22"/>
        </w:rPr>
      </w:pPr>
      <w:r w:rsidRPr="00667A3F">
        <w:rPr>
          <w:sz w:val="22"/>
          <w:szCs w:val="22"/>
        </w:rPr>
        <w:t>(potlucks,</w:t>
      </w:r>
      <w:r>
        <w:rPr>
          <w:sz w:val="22"/>
          <w:szCs w:val="22"/>
        </w:rPr>
        <w:t xml:space="preserve"> </w:t>
      </w:r>
      <w:r w:rsidRPr="00667A3F">
        <w:rPr>
          <w:sz w:val="22"/>
          <w:szCs w:val="22"/>
        </w:rPr>
        <w:t>institutions, Public Information, 12 step work, workshops, holiday</w:t>
      </w:r>
      <w:r>
        <w:rPr>
          <w:sz w:val="22"/>
          <w:szCs w:val="22"/>
        </w:rPr>
        <w:t xml:space="preserve"> e</w:t>
      </w:r>
      <w:r w:rsidRPr="00667A3F">
        <w:rPr>
          <w:sz w:val="22"/>
          <w:szCs w:val="22"/>
        </w:rPr>
        <w:t>vents, dances, conventions, outside speakers, etc.)?</w:t>
      </w:r>
    </w:p>
    <w:tbl>
      <w:tblPr>
        <w:tblStyle w:val="TableGrid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7575"/>
      </w:tblGrid>
      <w:tr w:rsidR="00667A3F" w:rsidRPr="003935A7" w14:paraId="5D64C9E4" w14:textId="77777777" w:rsidTr="00940396">
        <w:trPr>
          <w:trHeight w:val="378"/>
        </w:trPr>
        <w:tc>
          <w:tcPr>
            <w:tcW w:w="1154" w:type="pct"/>
            <w:vAlign w:val="bottom"/>
          </w:tcPr>
          <w:p w14:paraId="1552CA15" w14:textId="4F2D1D9F" w:rsidR="00667A3F" w:rsidRPr="003935A7" w:rsidRDefault="00667A3F" w:rsidP="00940396">
            <w:pPr>
              <w:pStyle w:val="NormalInden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</w:t>
            </w:r>
            <w:r w:rsidRPr="00667A3F">
              <w:rPr>
                <w:sz w:val="22"/>
                <w:szCs w:val="22"/>
              </w:rPr>
              <w:t xml:space="preserve"> the Group meant to fill </w:t>
            </w:r>
            <w:r w:rsidR="00360460">
              <w:rPr>
                <w:sz w:val="22"/>
                <w:szCs w:val="22"/>
              </w:rPr>
              <w:t>a</w:t>
            </w:r>
            <w:r w:rsidRPr="00667A3F">
              <w:rPr>
                <w:sz w:val="22"/>
                <w:szCs w:val="22"/>
              </w:rPr>
              <w:t xml:space="preserve"> need of a specific segment of the Fellowship</w:t>
            </w:r>
            <w:r w:rsidR="00360460">
              <w:rPr>
                <w:sz w:val="22"/>
                <w:szCs w:val="22"/>
              </w:rPr>
              <w:t>/community</w:t>
            </w:r>
            <w:r>
              <w:rPr>
                <w:sz w:val="22"/>
                <w:szCs w:val="22"/>
              </w:rPr>
              <w:t xml:space="preserve">, </w:t>
            </w:r>
            <w:r w:rsidR="006D7098">
              <w:rPr>
                <w:sz w:val="22"/>
                <w:szCs w:val="22"/>
              </w:rPr>
              <w:t xml:space="preserve">please </w:t>
            </w:r>
            <w:r w:rsidR="001F4AD2">
              <w:rPr>
                <w:sz w:val="22"/>
                <w:szCs w:val="22"/>
              </w:rPr>
              <w:t>describe</w:t>
            </w:r>
            <w:r w:rsidR="006D7098">
              <w:rPr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240800297"/>
            <w:placeholder>
              <w:docPart w:val="33C481770D81451F8DB5AD5B95615563"/>
            </w:placeholder>
            <w:showingPlcHdr/>
            <w:text/>
          </w:sdtPr>
          <w:sdtEndPr/>
          <w:sdtContent>
            <w:tc>
              <w:tcPr>
                <w:tcW w:w="3846" w:type="pct"/>
                <w:tcBorders>
                  <w:bottom w:val="single" w:sz="4" w:space="0" w:color="auto"/>
                </w:tcBorders>
                <w:vAlign w:val="bottom"/>
              </w:tcPr>
              <w:p w14:paraId="241F3C9B" w14:textId="3B7F18C7" w:rsidR="00667A3F" w:rsidRPr="003935A7" w:rsidRDefault="00AA6DAC" w:rsidP="00940396">
                <w:pPr>
                  <w:rPr>
                    <w:sz w:val="22"/>
                    <w:szCs w:val="22"/>
                  </w:rPr>
                </w:pPr>
                <w:r w:rsidRPr="002579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9FCD11A" w14:textId="67391FB1" w:rsidR="00667A3F" w:rsidRDefault="00667A3F" w:rsidP="003935A7">
      <w:pPr>
        <w:spacing w:after="0" w:line="240" w:lineRule="auto"/>
      </w:pPr>
    </w:p>
    <w:p w14:paraId="1581B952" w14:textId="22376A87" w:rsidR="00590534" w:rsidRDefault="00590534" w:rsidP="003935A7">
      <w:pPr>
        <w:spacing w:after="0" w:line="240" w:lineRule="auto"/>
      </w:pPr>
    </w:p>
    <w:p w14:paraId="4BEDE162" w14:textId="6CEEA496" w:rsidR="00A332F9" w:rsidRDefault="00590534" w:rsidP="003935A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Please share any other group information that you wish: </w:t>
      </w:r>
      <w:sdt>
        <w:sdtPr>
          <w:rPr>
            <w:sz w:val="22"/>
            <w:szCs w:val="22"/>
          </w:rPr>
          <w:id w:val="-961032943"/>
          <w:placeholder>
            <w:docPart w:val="C7B0A93FDF554D90BC706D2E4FEAA329"/>
          </w:placeholder>
          <w:showingPlcHdr/>
          <w:text/>
        </w:sdtPr>
        <w:sdtEndPr/>
        <w:sdtContent>
          <w:r w:rsidRPr="00257973">
            <w:rPr>
              <w:rStyle w:val="PlaceholderText"/>
            </w:rPr>
            <w:t>Click or tap here to enter text.</w:t>
          </w:r>
        </w:sdtContent>
      </w:sdt>
    </w:p>
    <w:p w14:paraId="1A2CF585" w14:textId="77777777" w:rsidR="00590534" w:rsidRPr="00590534" w:rsidRDefault="00590534" w:rsidP="003935A7">
      <w:pPr>
        <w:spacing w:after="0" w:line="240" w:lineRule="auto"/>
        <w:rPr>
          <w:sz w:val="22"/>
          <w:szCs w:val="22"/>
        </w:rPr>
      </w:pPr>
    </w:p>
    <w:p w14:paraId="24DE9FAB" w14:textId="31B25369" w:rsidR="00A332F9" w:rsidRDefault="00A332F9" w:rsidP="003935A7">
      <w:pPr>
        <w:spacing w:after="0" w:line="240" w:lineRule="auto"/>
      </w:pPr>
    </w:p>
    <w:p w14:paraId="2136B8A4" w14:textId="77777777" w:rsidR="00A332F9" w:rsidRDefault="00A332F9" w:rsidP="003935A7">
      <w:pPr>
        <w:spacing w:after="0" w:line="240" w:lineRule="auto"/>
      </w:pPr>
    </w:p>
    <w:p w14:paraId="17EBB91E" w14:textId="77777777" w:rsidR="00A332F9" w:rsidRDefault="00A332F9" w:rsidP="003935A7">
      <w:pPr>
        <w:spacing w:after="0" w:line="240" w:lineRule="auto"/>
      </w:pPr>
    </w:p>
    <w:p w14:paraId="65DEE606" w14:textId="299BDE82" w:rsidR="00667A3F" w:rsidRDefault="00667A3F" w:rsidP="003935A7">
      <w:pPr>
        <w:spacing w:after="0" w:line="240" w:lineRule="auto"/>
        <w:rPr>
          <w:sz w:val="22"/>
          <w:szCs w:val="22"/>
        </w:rPr>
      </w:pPr>
    </w:p>
    <w:p w14:paraId="28E6B67B" w14:textId="35F3500C" w:rsidR="00A332F9" w:rsidRDefault="00A332F9" w:rsidP="003935A7">
      <w:pPr>
        <w:spacing w:after="0" w:line="240" w:lineRule="auto"/>
      </w:pPr>
    </w:p>
    <w:p w14:paraId="4A9679F4" w14:textId="09D14F60" w:rsidR="00A332F9" w:rsidRDefault="00A332F9" w:rsidP="003935A7">
      <w:pPr>
        <w:spacing w:after="0" w:line="240" w:lineRule="auto"/>
        <w:rPr>
          <w:sz w:val="22"/>
          <w:szCs w:val="22"/>
        </w:rPr>
      </w:pPr>
    </w:p>
    <w:p w14:paraId="3DDEBF29" w14:textId="255864F5" w:rsidR="00A332F9" w:rsidRDefault="00A332F9" w:rsidP="003935A7">
      <w:pPr>
        <w:spacing w:after="0" w:line="240" w:lineRule="auto"/>
        <w:rPr>
          <w:sz w:val="22"/>
          <w:szCs w:val="22"/>
        </w:rPr>
      </w:pPr>
    </w:p>
    <w:p w14:paraId="4B25D568" w14:textId="0578DEC9" w:rsidR="00A332F9" w:rsidRDefault="00A332F9" w:rsidP="003935A7">
      <w:pPr>
        <w:spacing w:after="0" w:line="240" w:lineRule="auto"/>
        <w:rPr>
          <w:sz w:val="22"/>
          <w:szCs w:val="22"/>
        </w:rPr>
      </w:pPr>
    </w:p>
    <w:p w14:paraId="09077CFF" w14:textId="7F52EA0C" w:rsidR="00A332F9" w:rsidRDefault="00A332F9" w:rsidP="003935A7">
      <w:pPr>
        <w:spacing w:after="0" w:line="240" w:lineRule="auto"/>
        <w:rPr>
          <w:sz w:val="22"/>
          <w:szCs w:val="22"/>
        </w:rPr>
      </w:pPr>
    </w:p>
    <w:p w14:paraId="2AE9BD08" w14:textId="64059A52" w:rsidR="00A332F9" w:rsidRDefault="00A332F9" w:rsidP="003935A7">
      <w:pPr>
        <w:spacing w:after="0" w:line="240" w:lineRule="auto"/>
        <w:rPr>
          <w:sz w:val="22"/>
          <w:szCs w:val="22"/>
        </w:rPr>
      </w:pPr>
    </w:p>
    <w:tbl>
      <w:tblPr>
        <w:tblStyle w:val="TableGrid"/>
        <w:tblpPr w:leftFromText="180" w:rightFromText="180" w:horzAnchor="margin" w:tblpY="-482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4"/>
        <w:gridCol w:w="3061"/>
        <w:gridCol w:w="1713"/>
        <w:gridCol w:w="2841"/>
      </w:tblGrid>
      <w:tr w:rsidR="00A332F9" w:rsidRPr="00846B76" w14:paraId="4999561E" w14:textId="77777777" w:rsidTr="00940396">
        <w:trPr>
          <w:trHeight w:val="224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4153DEDB" w14:textId="77777777" w:rsidR="00A332F9" w:rsidRPr="00846B76" w:rsidRDefault="00A332F9" w:rsidP="00940396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A332F9" w:rsidRPr="00846B76" w14:paraId="2CBBD313" w14:textId="77777777" w:rsidTr="00940396">
        <w:trPr>
          <w:trHeight w:val="586"/>
        </w:trPr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14:paraId="1A899F95" w14:textId="6FAB6F9F" w:rsidR="00A332F9" w:rsidRPr="00846B76" w:rsidRDefault="002272BD" w:rsidP="00940396">
            <w:pPr>
              <w:spacing w:before="120" w:after="12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Group History</w:t>
            </w:r>
            <w:r w:rsidR="00A332F9">
              <w:rPr>
                <w:rFonts w:asciiTheme="majorHAnsi" w:hAnsiTheme="majorHAnsi"/>
                <w:b/>
              </w:rPr>
              <w:t xml:space="preserve"> Information</w:t>
            </w:r>
            <w:r>
              <w:rPr>
                <w:rFonts w:asciiTheme="majorHAnsi" w:hAnsiTheme="majorHAnsi"/>
                <w:b/>
              </w:rPr>
              <w:t xml:space="preserve"> Updates</w:t>
            </w:r>
          </w:p>
        </w:tc>
      </w:tr>
      <w:tr w:rsidR="00A332F9" w:rsidRPr="003935A7" w14:paraId="4A082503" w14:textId="77777777" w:rsidTr="00940396">
        <w:trPr>
          <w:trHeight w:val="545"/>
        </w:trPr>
        <w:tc>
          <w:tcPr>
            <w:tcW w:w="1154" w:type="pct"/>
            <w:vAlign w:val="bottom"/>
          </w:tcPr>
          <w:p w14:paraId="3C9D3F5E" w14:textId="77777777" w:rsidR="00A332F9" w:rsidRDefault="00A332F9" w:rsidP="00940396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</w:p>
          <w:p w14:paraId="7794CD37" w14:textId="77777777" w:rsidR="00A332F9" w:rsidRPr="003935A7" w:rsidRDefault="00A332F9" w:rsidP="00940396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Previous Group Name</w:t>
            </w:r>
          </w:p>
        </w:tc>
        <w:tc>
          <w:tcPr>
            <w:tcW w:w="3846" w:type="pct"/>
            <w:gridSpan w:val="3"/>
            <w:tcBorders>
              <w:bottom w:val="single" w:sz="4" w:space="0" w:color="auto"/>
            </w:tcBorders>
            <w:vAlign w:val="bottom"/>
          </w:tcPr>
          <w:p w14:paraId="2291AF8B" w14:textId="77777777" w:rsidR="00A332F9" w:rsidRPr="003935A7" w:rsidRDefault="00A332F9" w:rsidP="00940396">
            <w:pPr>
              <w:contextualSpacing/>
              <w:rPr>
                <w:sz w:val="22"/>
                <w:szCs w:val="22"/>
              </w:rPr>
            </w:pPr>
          </w:p>
        </w:tc>
      </w:tr>
      <w:tr w:rsidR="00A332F9" w:rsidRPr="003935A7" w14:paraId="3E9545A2" w14:textId="77777777" w:rsidTr="00940396">
        <w:trPr>
          <w:trHeight w:val="525"/>
        </w:trPr>
        <w:tc>
          <w:tcPr>
            <w:tcW w:w="1154" w:type="pct"/>
            <w:vAlign w:val="bottom"/>
          </w:tcPr>
          <w:p w14:paraId="3580C2CD" w14:textId="77777777" w:rsidR="00A332F9" w:rsidRPr="003935A7" w:rsidRDefault="00A332F9" w:rsidP="00940396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Founders Names/Sobriety Dates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BDFCBA" w14:textId="77777777" w:rsidR="00A332F9" w:rsidRPr="003935A7" w:rsidRDefault="00A332F9" w:rsidP="00940396">
            <w:pPr>
              <w:contextualSpacing/>
              <w:rPr>
                <w:sz w:val="22"/>
                <w:szCs w:val="22"/>
              </w:rPr>
            </w:pPr>
          </w:p>
        </w:tc>
      </w:tr>
      <w:tr w:rsidR="00A332F9" w:rsidRPr="003935A7" w14:paraId="1C171BEF" w14:textId="77777777" w:rsidTr="00940396">
        <w:trPr>
          <w:trHeight w:val="384"/>
        </w:trPr>
        <w:tc>
          <w:tcPr>
            <w:tcW w:w="1154" w:type="pct"/>
            <w:vAlign w:val="bottom"/>
          </w:tcPr>
          <w:p w14:paraId="7F9D3E6D" w14:textId="77777777" w:rsidR="00A332F9" w:rsidRPr="003935A7" w:rsidRDefault="00A332F9" w:rsidP="00940396">
            <w:pPr>
              <w:pStyle w:val="NormalIndent"/>
              <w:ind w:left="0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Date Founded</w:t>
            </w:r>
          </w:p>
        </w:tc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70CEFD" w14:textId="77777777" w:rsidR="00A332F9" w:rsidRPr="003935A7" w:rsidRDefault="00A332F9" w:rsidP="0094039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bottom"/>
          </w:tcPr>
          <w:p w14:paraId="58C18F42" w14:textId="77777777" w:rsidR="00A332F9" w:rsidRPr="003935A7" w:rsidRDefault="00A332F9" w:rsidP="00940396">
            <w:pPr>
              <w:ind w:left="42" w:right="18"/>
              <w:contextualSpacing/>
              <w:rPr>
                <w:sz w:val="22"/>
                <w:szCs w:val="22"/>
              </w:rPr>
            </w:pPr>
            <w:r w:rsidRPr="003935A7">
              <w:rPr>
                <w:sz w:val="22"/>
                <w:szCs w:val="22"/>
              </w:rPr>
              <w:t>No. of Members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A1BE88" w14:textId="77777777" w:rsidR="00A332F9" w:rsidRPr="003935A7" w:rsidRDefault="00A332F9" w:rsidP="00940396">
            <w:pPr>
              <w:contextualSpacing/>
              <w:rPr>
                <w:sz w:val="22"/>
                <w:szCs w:val="22"/>
              </w:rPr>
            </w:pPr>
          </w:p>
        </w:tc>
      </w:tr>
    </w:tbl>
    <w:p w14:paraId="45FE2164" w14:textId="77777777" w:rsidR="00A332F9" w:rsidRPr="00AA6524" w:rsidRDefault="00A332F9" w:rsidP="003935A7">
      <w:pPr>
        <w:spacing w:after="0" w:line="240" w:lineRule="auto"/>
        <w:rPr>
          <w:sz w:val="22"/>
          <w:szCs w:val="22"/>
        </w:rPr>
      </w:pPr>
    </w:p>
    <w:sectPr w:rsidR="00A332F9" w:rsidRPr="00AA6524" w:rsidSect="004760C7">
      <w:headerReference w:type="default" r:id="rId10"/>
      <w:footerReference w:type="default" r:id="rId11"/>
      <w:pgSz w:w="12240" w:h="15840"/>
      <w:pgMar w:top="288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F2299" w14:textId="77777777" w:rsidR="00A33B6E" w:rsidRDefault="00A33B6E" w:rsidP="000172E5">
      <w:pPr>
        <w:spacing w:after="0" w:line="240" w:lineRule="auto"/>
      </w:pPr>
      <w:r>
        <w:separator/>
      </w:r>
    </w:p>
  </w:endnote>
  <w:endnote w:type="continuationSeparator" w:id="0">
    <w:p w14:paraId="4A21AD09" w14:textId="77777777" w:rsidR="00A33B6E" w:rsidRDefault="00A33B6E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FB1A77D6-DBAA-472B-8986-709319941D5C}"/>
    <w:embedBold r:id="rId2" w:fontKey="{F231BAE1-C29F-4889-A33E-FBE954F0EFA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3E4F29E8-26DF-4E2C-81DD-118BCEB79B70}"/>
    <w:embedBold r:id="rId4" w:fontKey="{14E6E754-958C-43AE-B4A0-6AFC93EAF08C}"/>
    <w:embedItalic r:id="rId5" w:fontKey="{F0815BDD-DC96-4A9D-A733-47DA163350E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5D3F3613-356A-49EC-A4D8-594274DF7C4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5BFCFAE-C0CF-4E2B-AA60-725FEDB5B7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Look w:val="04A0" w:firstRow="1" w:lastRow="0" w:firstColumn="1" w:lastColumn="0" w:noHBand="0" w:noVBand="1"/>
    </w:tblPr>
    <w:tblGrid>
      <w:gridCol w:w="4675"/>
      <w:gridCol w:w="5225"/>
    </w:tblGrid>
    <w:tr w:rsidR="0052647E" w:rsidRPr="00311D4F" w14:paraId="7BEF85EF" w14:textId="77777777" w:rsidTr="00461040">
      <w:tc>
        <w:tcPr>
          <w:tcW w:w="4675" w:type="dxa"/>
          <w:vAlign w:val="center"/>
        </w:tcPr>
        <w:p w14:paraId="14842606" w14:textId="083CC20D" w:rsidR="0052647E" w:rsidRPr="00311D4F" w:rsidRDefault="0052647E" w:rsidP="00461040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5225" w:type="dxa"/>
          <w:vAlign w:val="center"/>
        </w:tcPr>
        <w:p w14:paraId="0F88E1EF" w14:textId="77777777" w:rsidR="0052647E" w:rsidRPr="00461040" w:rsidRDefault="0052647E" w:rsidP="00461040">
          <w:pPr>
            <w:tabs>
              <w:tab w:val="center" w:pos="4680"/>
              <w:tab w:val="right" w:pos="9810"/>
            </w:tabs>
            <w:spacing w:after="0" w:line="240" w:lineRule="auto"/>
            <w:contextualSpacing/>
            <w:jc w:val="right"/>
            <w:rPr>
              <w:b/>
              <w:noProof/>
              <w:color w:val="0070C0"/>
              <w:sz w:val="20"/>
              <w:szCs w:val="20"/>
            </w:rPr>
          </w:pPr>
          <w:r w:rsidRPr="00461040">
            <w:rPr>
              <w:b/>
              <w:noProof/>
              <w:color w:val="0070C0"/>
              <w:sz w:val="20"/>
              <w:szCs w:val="20"/>
            </w:rPr>
            <w:t>General Service Area 51</w:t>
          </w:r>
        </w:p>
        <w:p w14:paraId="2CB3772B" w14:textId="48D6E108" w:rsidR="0052647E" w:rsidRPr="00311D4F" w:rsidRDefault="0052647E" w:rsidP="00461040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>
            <w:rPr>
              <w:sz w:val="18"/>
              <w:szCs w:val="24"/>
            </w:rPr>
            <w:t>www.aanorthcarolina.com</w:t>
          </w:r>
        </w:p>
      </w:tc>
    </w:tr>
  </w:tbl>
  <w:p w14:paraId="2EF20F72" w14:textId="0AF20BA9" w:rsidR="0052647E" w:rsidRDefault="0052647E" w:rsidP="00311D4F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2C5CF" w14:textId="77777777" w:rsidR="00A33B6E" w:rsidRDefault="00A33B6E" w:rsidP="000172E5">
      <w:pPr>
        <w:spacing w:after="0" w:line="240" w:lineRule="auto"/>
      </w:pPr>
      <w:r>
        <w:separator/>
      </w:r>
    </w:p>
  </w:footnote>
  <w:footnote w:type="continuationSeparator" w:id="0">
    <w:p w14:paraId="20184FFE" w14:textId="77777777" w:rsidR="00A33B6E" w:rsidRDefault="00A33B6E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1350"/>
      <w:gridCol w:w="8000"/>
    </w:tblGrid>
    <w:tr w:rsidR="00461040" w:rsidRPr="00B337A2" w14:paraId="3EAB6103" w14:textId="77777777" w:rsidTr="00461040">
      <w:trPr>
        <w:trHeight w:val="990"/>
        <w:jc w:val="center"/>
      </w:trPr>
      <w:tc>
        <w:tcPr>
          <w:tcW w:w="1350" w:type="dxa"/>
          <w:vAlign w:val="center"/>
        </w:tcPr>
        <w:p w14:paraId="42449B46" w14:textId="1522D434" w:rsidR="0052647E" w:rsidRPr="00B337A2" w:rsidRDefault="0052647E" w:rsidP="00311D4F">
          <w:pPr>
            <w:tabs>
              <w:tab w:val="center" w:pos="4680"/>
              <w:tab w:val="right" w:pos="9360"/>
            </w:tabs>
            <w:spacing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8000" w:type="dxa"/>
          <w:vAlign w:val="center"/>
        </w:tcPr>
        <w:p w14:paraId="3A20E59A" w14:textId="77777777" w:rsidR="004760C7" w:rsidRDefault="00461040" w:rsidP="003935A7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</w:pPr>
          <w:r w:rsidRPr="004760C7">
            <w:rPr>
              <w:noProof/>
            </w:rPr>
            <w:drawing>
              <wp:inline distT="0" distB="0" distL="0" distR="0" wp14:anchorId="6DDE3149" wp14:editId="519287DC">
                <wp:extent cx="4075547" cy="692116"/>
                <wp:effectExtent l="0" t="0" r="1270" b="0"/>
                <wp:docPr id="82" name="Picture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4934" cy="7310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D05B2DB" w14:textId="45ABC54A" w:rsidR="0052647E" w:rsidRPr="00B039FA" w:rsidRDefault="004760C7" w:rsidP="003935A7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</w:pPr>
          <w:r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  <w:t xml:space="preserve">      </w:t>
          </w:r>
          <w:r w:rsidR="0052647E" w:rsidRPr="00461040"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  <w:t>Area 51 Group History</w:t>
          </w:r>
          <w:r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  <w:t xml:space="preserve"> F</w:t>
          </w:r>
          <w:r w:rsidR="0052647E" w:rsidRPr="00461040"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  <w:t>o</w:t>
          </w:r>
          <w:r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  <w:t>r</w:t>
          </w:r>
          <w:r w:rsidR="0052647E" w:rsidRPr="00461040">
            <w:rPr>
              <w:rFonts w:ascii="Corbel" w:eastAsia="Calibri" w:hAnsi="Corbel" w:cs="Times New Roman"/>
              <w:b/>
              <w:noProof/>
              <w:color w:val="1E73AC" w:themeColor="accent2" w:themeTint="BF"/>
              <w:sz w:val="44"/>
              <w:szCs w:val="24"/>
            </w:rPr>
            <w:t>m</w:t>
          </w:r>
        </w:p>
      </w:tc>
    </w:tr>
    <w:tr w:rsidR="004760C7" w:rsidRPr="00B337A2" w14:paraId="21D8FC6D" w14:textId="77777777" w:rsidTr="004760C7">
      <w:trPr>
        <w:trHeight w:val="44"/>
        <w:jc w:val="center"/>
      </w:trPr>
      <w:tc>
        <w:tcPr>
          <w:tcW w:w="1350" w:type="dxa"/>
          <w:vAlign w:val="center"/>
        </w:tcPr>
        <w:p w14:paraId="0CA4431C" w14:textId="77777777" w:rsidR="004760C7" w:rsidRPr="00B337A2" w:rsidRDefault="004760C7" w:rsidP="00311D4F">
          <w:pPr>
            <w:tabs>
              <w:tab w:val="center" w:pos="4680"/>
              <w:tab w:val="right" w:pos="9360"/>
            </w:tabs>
            <w:spacing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8000" w:type="dxa"/>
          <w:vAlign w:val="center"/>
        </w:tcPr>
        <w:p w14:paraId="14AF3D8D" w14:textId="77777777" w:rsidR="004760C7" w:rsidRPr="004760C7" w:rsidRDefault="004760C7" w:rsidP="003935A7">
          <w:pPr>
            <w:tabs>
              <w:tab w:val="center" w:pos="4680"/>
              <w:tab w:val="right" w:pos="9360"/>
            </w:tabs>
            <w:spacing w:after="0"/>
            <w:rPr>
              <w:noProof/>
            </w:rPr>
          </w:pPr>
        </w:p>
      </w:tc>
    </w:tr>
  </w:tbl>
  <w:p w14:paraId="4FB587AE" w14:textId="77777777" w:rsidR="0052647E" w:rsidRPr="00311D4F" w:rsidRDefault="0052647E" w:rsidP="00311D4F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63"/>
    <w:rsid w:val="000172E5"/>
    <w:rsid w:val="00052382"/>
    <w:rsid w:val="0006568A"/>
    <w:rsid w:val="00076F0F"/>
    <w:rsid w:val="00084253"/>
    <w:rsid w:val="000872DA"/>
    <w:rsid w:val="000D1F49"/>
    <w:rsid w:val="00102B6D"/>
    <w:rsid w:val="001727CA"/>
    <w:rsid w:val="001C5029"/>
    <w:rsid w:val="001F4AD2"/>
    <w:rsid w:val="002272BD"/>
    <w:rsid w:val="0024222F"/>
    <w:rsid w:val="00270151"/>
    <w:rsid w:val="002C56E6"/>
    <w:rsid w:val="00311D4F"/>
    <w:rsid w:val="00344849"/>
    <w:rsid w:val="00360460"/>
    <w:rsid w:val="00361E11"/>
    <w:rsid w:val="00383752"/>
    <w:rsid w:val="003935A7"/>
    <w:rsid w:val="003F0847"/>
    <w:rsid w:val="0040090B"/>
    <w:rsid w:val="004408EF"/>
    <w:rsid w:val="00461040"/>
    <w:rsid w:val="0046302A"/>
    <w:rsid w:val="00475BD8"/>
    <w:rsid w:val="004760C7"/>
    <w:rsid w:val="00487D2D"/>
    <w:rsid w:val="004D5D62"/>
    <w:rsid w:val="005112D0"/>
    <w:rsid w:val="0052647E"/>
    <w:rsid w:val="005359ED"/>
    <w:rsid w:val="00577E06"/>
    <w:rsid w:val="00583334"/>
    <w:rsid w:val="00590534"/>
    <w:rsid w:val="005A3BF7"/>
    <w:rsid w:val="005A71B6"/>
    <w:rsid w:val="005E5F24"/>
    <w:rsid w:val="005F2035"/>
    <w:rsid w:val="005F7990"/>
    <w:rsid w:val="006145D8"/>
    <w:rsid w:val="0063739C"/>
    <w:rsid w:val="00667337"/>
    <w:rsid w:val="00667A3F"/>
    <w:rsid w:val="006D7098"/>
    <w:rsid w:val="007147D7"/>
    <w:rsid w:val="00736F49"/>
    <w:rsid w:val="007454CF"/>
    <w:rsid w:val="00770F25"/>
    <w:rsid w:val="007A35A8"/>
    <w:rsid w:val="007B0A85"/>
    <w:rsid w:val="007B3ECA"/>
    <w:rsid w:val="007C4106"/>
    <w:rsid w:val="007C6A52"/>
    <w:rsid w:val="007E3463"/>
    <w:rsid w:val="0082043E"/>
    <w:rsid w:val="00846B76"/>
    <w:rsid w:val="008E203A"/>
    <w:rsid w:val="008F5693"/>
    <w:rsid w:val="0091229C"/>
    <w:rsid w:val="00940396"/>
    <w:rsid w:val="00940E73"/>
    <w:rsid w:val="0098597D"/>
    <w:rsid w:val="009F619A"/>
    <w:rsid w:val="009F6DDE"/>
    <w:rsid w:val="00A307B4"/>
    <w:rsid w:val="00A332F9"/>
    <w:rsid w:val="00A33B6E"/>
    <w:rsid w:val="00A370A8"/>
    <w:rsid w:val="00A930E5"/>
    <w:rsid w:val="00AA6524"/>
    <w:rsid w:val="00AA6DAC"/>
    <w:rsid w:val="00B039FA"/>
    <w:rsid w:val="00B337A2"/>
    <w:rsid w:val="00B62D9A"/>
    <w:rsid w:val="00BD4753"/>
    <w:rsid w:val="00BD4D68"/>
    <w:rsid w:val="00BD5CB1"/>
    <w:rsid w:val="00BE62EE"/>
    <w:rsid w:val="00C003BA"/>
    <w:rsid w:val="00C4602F"/>
    <w:rsid w:val="00C46878"/>
    <w:rsid w:val="00C51E57"/>
    <w:rsid w:val="00C5392E"/>
    <w:rsid w:val="00C6231D"/>
    <w:rsid w:val="00CA14FB"/>
    <w:rsid w:val="00CB4A51"/>
    <w:rsid w:val="00CD4532"/>
    <w:rsid w:val="00CD47B0"/>
    <w:rsid w:val="00CE6104"/>
    <w:rsid w:val="00CE7918"/>
    <w:rsid w:val="00D16163"/>
    <w:rsid w:val="00D97A7F"/>
    <w:rsid w:val="00DB3FAD"/>
    <w:rsid w:val="00DE7744"/>
    <w:rsid w:val="00E61C09"/>
    <w:rsid w:val="00EB3B58"/>
    <w:rsid w:val="00EC7359"/>
    <w:rsid w:val="00EE3054"/>
    <w:rsid w:val="00EF0C79"/>
    <w:rsid w:val="00F00606"/>
    <w:rsid w:val="00F01256"/>
    <w:rsid w:val="00F106D7"/>
    <w:rsid w:val="00F13310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DE1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311D4F"/>
    <w:pPr>
      <w:tabs>
        <w:tab w:val="center" w:pos="4680"/>
        <w:tab w:val="right" w:pos="9360"/>
      </w:tabs>
      <w:spacing w:after="0"/>
    </w:pPr>
    <w:rPr>
      <w:rFonts w:ascii="Corbel" w:eastAsia="Calibri" w:hAnsi="Corbel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1D4F"/>
    <w:rPr>
      <w:rFonts w:ascii="Corbel" w:eastAsia="Calibri" w:hAnsi="Corbel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311D4F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mbersh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1856B3D3774C06AAAEAE64FC70D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6BA48-C2EC-45D1-8C4E-3FB83E7CD3A4}"/>
      </w:docPartPr>
      <w:docPartBody>
        <w:p w:rsidR="00D53F16" w:rsidRDefault="00C16195" w:rsidP="00C16195">
          <w:pPr>
            <w:pStyle w:val="CC1856B3D3774C06AAAEAE64FC70DED3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49677612BE426AAD0F0FA165E1F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B6AD1-6793-46D7-9F35-D2ADD40C8234}"/>
      </w:docPartPr>
      <w:docPartBody>
        <w:p w:rsidR="00D53F16" w:rsidRDefault="00C16195" w:rsidP="00C16195">
          <w:pPr>
            <w:pStyle w:val="C549677612BE426AAD0F0FA165E1F4BE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A1724ED52843B49F8164AFD8FEC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08694-BB28-4B54-AD03-DA1CD19E105D}"/>
      </w:docPartPr>
      <w:docPartBody>
        <w:p w:rsidR="00D53F16" w:rsidRDefault="00C16195" w:rsidP="00C16195">
          <w:pPr>
            <w:pStyle w:val="53A1724ED52843B49F8164AFD8FEC1D2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05759205AA4632B59E6CF8C0CA9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DBF8E-4C49-467C-A79C-13415699B411}"/>
      </w:docPartPr>
      <w:docPartBody>
        <w:p w:rsidR="00D53F16" w:rsidRDefault="00C16195" w:rsidP="00C16195">
          <w:pPr>
            <w:pStyle w:val="FC05759205AA4632B59E6CF8C0CA937F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21370DD015401EB0A80D4A60FF6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4382E-215A-4334-AAE5-CABC05A2109E}"/>
      </w:docPartPr>
      <w:docPartBody>
        <w:p w:rsidR="00D53F16" w:rsidRDefault="00C16195" w:rsidP="00C16195">
          <w:pPr>
            <w:pStyle w:val="3D21370DD015401EB0A80D4A60FF695E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AC61F637FD49B5982AC3E746AB8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471E2-2ECE-48B3-99B3-852A56DC5EB7}"/>
      </w:docPartPr>
      <w:docPartBody>
        <w:p w:rsidR="00D53F16" w:rsidRDefault="00C16195" w:rsidP="00C16195">
          <w:pPr>
            <w:pStyle w:val="D4AC61F637FD49B5982AC3E746AB82F9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F1E20744C43FF840CB378C1322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7F7FD-A336-449B-B1AF-41139CB210DE}"/>
      </w:docPartPr>
      <w:docPartBody>
        <w:p w:rsidR="00D53F16" w:rsidRDefault="00C16195" w:rsidP="00C16195">
          <w:pPr>
            <w:pStyle w:val="6B6F1E20744C43FF840CB378C132228C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87A30E6A545A78B705B49618AD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C3BAD-0EC6-4A3C-B8F6-6C5A0A107F5F}"/>
      </w:docPartPr>
      <w:docPartBody>
        <w:p w:rsidR="00D53F16" w:rsidRDefault="00C16195" w:rsidP="00C16195">
          <w:pPr>
            <w:pStyle w:val="7A287A30E6A545A78B705B49618ADCDA"/>
          </w:pPr>
          <w:r w:rsidRPr="00561B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25D364F5D84B6AA25EE2778BB44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14122-0398-45B8-8002-FFFB3959D219}"/>
      </w:docPartPr>
      <w:docPartBody>
        <w:p w:rsidR="00D53F16" w:rsidRDefault="00C16195" w:rsidP="00C16195">
          <w:pPr>
            <w:pStyle w:val="D525D364F5D84B6AA25EE2778BB44207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75ABE3637242DEB96FEA7F775D2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6F473-D3F7-453A-9058-7BAF6BB27F64}"/>
      </w:docPartPr>
      <w:docPartBody>
        <w:p w:rsidR="00D53F16" w:rsidRDefault="00C16195" w:rsidP="00C16195">
          <w:pPr>
            <w:pStyle w:val="D075ABE3637242DEB96FEA7F775D2F74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70FB906FE94B86BE70AC1B9E2E7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7C019-782B-4E42-A7A9-994EE7919F4C}"/>
      </w:docPartPr>
      <w:docPartBody>
        <w:p w:rsidR="00D53F16" w:rsidRDefault="00C16195" w:rsidP="00C16195">
          <w:pPr>
            <w:pStyle w:val="3770FB906FE94B86BE70AC1B9E2E7907"/>
          </w:pPr>
          <w:r w:rsidRPr="00561B49">
            <w:rPr>
              <w:rStyle w:val="PlaceholderText"/>
            </w:rPr>
            <w:t>Choose an item.</w:t>
          </w:r>
        </w:p>
      </w:docPartBody>
    </w:docPart>
    <w:docPart>
      <w:docPartPr>
        <w:name w:val="3E1482FA82864C5B9224FE2294DB9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246B7-D45C-47B3-839B-7CA35D89AA05}"/>
      </w:docPartPr>
      <w:docPartBody>
        <w:p w:rsidR="00D53F16" w:rsidRDefault="00C16195" w:rsidP="00C16195">
          <w:pPr>
            <w:pStyle w:val="3E1482FA82864C5B9224FE2294DB95B7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185F7608E4458B60614B6C5A5B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170E-9E0D-4E4B-981A-B6929958F620}"/>
      </w:docPartPr>
      <w:docPartBody>
        <w:p w:rsidR="00D53F16" w:rsidRDefault="00C16195" w:rsidP="00C16195">
          <w:pPr>
            <w:pStyle w:val="B32185F7608E4458B60614B6C5A5B2DF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E5B6452CE4A4A86E0094C3EEB2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BC649-77D1-46C6-822F-B8350900A174}"/>
      </w:docPartPr>
      <w:docPartBody>
        <w:p w:rsidR="00D53F16" w:rsidRDefault="00C16195" w:rsidP="00C16195">
          <w:pPr>
            <w:pStyle w:val="2D5E5B6452CE4A4A86E0094C3EEB2201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442A3F30C3451A973B9078778FF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FF560-901D-4AB0-8CA2-AE29247F5C53}"/>
      </w:docPartPr>
      <w:docPartBody>
        <w:p w:rsidR="00D53F16" w:rsidRDefault="00C16195" w:rsidP="00C16195">
          <w:pPr>
            <w:pStyle w:val="88442A3F30C3451A973B9078778FF75D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1207C73DD4DB6B8A3DE39F6A49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5CBEB-E385-476B-9F0C-9AEFAD4D41D5}"/>
      </w:docPartPr>
      <w:docPartBody>
        <w:p w:rsidR="00D53F16" w:rsidRDefault="00C16195" w:rsidP="00C16195">
          <w:pPr>
            <w:pStyle w:val="13E1207C73DD4DB6B8A3DE39F6A49BDA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481770D81451F8DB5AD5B95615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9DFD9-03E4-4475-8A54-F5298A8C240B}"/>
      </w:docPartPr>
      <w:docPartBody>
        <w:p w:rsidR="00D53F16" w:rsidRDefault="00C16195" w:rsidP="00C16195">
          <w:pPr>
            <w:pStyle w:val="33C481770D81451F8DB5AD5B95615563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B0A93FDF554D90BC706D2E4FEAA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C71CB-276E-4DDA-B7AB-E5D322A3FC95}"/>
      </w:docPartPr>
      <w:docPartBody>
        <w:p w:rsidR="00D53F16" w:rsidRDefault="00C16195" w:rsidP="00C16195">
          <w:pPr>
            <w:pStyle w:val="C7B0A93FDF554D90BC706D2E4FEAA329"/>
          </w:pPr>
          <w:r w:rsidRPr="0025797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44"/>
    <w:rsid w:val="00182144"/>
    <w:rsid w:val="001B0C49"/>
    <w:rsid w:val="005E7A4F"/>
    <w:rsid w:val="00BE0153"/>
    <w:rsid w:val="00C16195"/>
    <w:rsid w:val="00D27B47"/>
    <w:rsid w:val="00D46784"/>
    <w:rsid w:val="00D53F16"/>
    <w:rsid w:val="00F8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sz w:val="28"/>
      <w:szCs w:val="28"/>
    </w:rPr>
  </w:style>
  <w:style w:type="paragraph" w:customStyle="1" w:styleId="5B14128309104134BBD1F6C19ABB9743">
    <w:name w:val="5B14128309104134BBD1F6C19ABB9743"/>
  </w:style>
  <w:style w:type="paragraph" w:customStyle="1" w:styleId="31820C93E30447CD99B8751F84F33155">
    <w:name w:val="31820C93E30447CD99B8751F84F33155"/>
  </w:style>
  <w:style w:type="paragraph" w:customStyle="1" w:styleId="58227D6E19B447EFADAFC2B7B25EC812">
    <w:name w:val="58227D6E19B447EFADAFC2B7B25EC812"/>
  </w:style>
  <w:style w:type="paragraph" w:customStyle="1" w:styleId="A0078F2754C748CC89295A8496EDE4B1">
    <w:name w:val="A0078F2754C748CC89295A8496EDE4B1"/>
  </w:style>
  <w:style w:type="paragraph" w:customStyle="1" w:styleId="F3CB28BF303A421C8B58B18C22111D5C">
    <w:name w:val="F3CB28BF303A421C8B58B18C22111D5C"/>
  </w:style>
  <w:style w:type="paragraph" w:customStyle="1" w:styleId="C931AD3B091046418B4D7BB1C130A3CA">
    <w:name w:val="C931AD3B091046418B4D7BB1C130A3CA"/>
  </w:style>
  <w:style w:type="paragraph" w:customStyle="1" w:styleId="03D95A63D23B40A686C599DA4A0216D5">
    <w:name w:val="03D95A63D23B40A686C599DA4A0216D5"/>
  </w:style>
  <w:style w:type="paragraph" w:customStyle="1" w:styleId="F182350F65A44850B896C2A787C2A1FA">
    <w:name w:val="F182350F65A44850B896C2A787C2A1FA"/>
  </w:style>
  <w:style w:type="paragraph" w:customStyle="1" w:styleId="471F1F0660394635AC56119E4D97737F">
    <w:name w:val="471F1F0660394635AC56119E4D97737F"/>
  </w:style>
  <w:style w:type="paragraph" w:customStyle="1" w:styleId="CE25E7D87DCE4ECC8BCBD22B80B20D32">
    <w:name w:val="CE25E7D87DCE4ECC8BCBD22B80B20D32"/>
  </w:style>
  <w:style w:type="paragraph" w:customStyle="1" w:styleId="908C0814FE2B48B4A920026F0179A7C4">
    <w:name w:val="908C0814FE2B48B4A920026F0179A7C4"/>
  </w:style>
  <w:style w:type="paragraph" w:customStyle="1" w:styleId="1DCD383474A341EFB0946D7CE15FE0F3">
    <w:name w:val="1DCD383474A341EFB0946D7CE15FE0F3"/>
  </w:style>
  <w:style w:type="paragraph" w:customStyle="1" w:styleId="56FDE608C1D04333AA65E77C350620A1">
    <w:name w:val="56FDE608C1D04333AA65E77C350620A1"/>
  </w:style>
  <w:style w:type="paragraph" w:customStyle="1" w:styleId="D88B8D4E61544BB89089C5EDDFBCF98A">
    <w:name w:val="D88B8D4E61544BB89089C5EDDFBCF98A"/>
    <w:rsid w:val="00182144"/>
  </w:style>
  <w:style w:type="paragraph" w:customStyle="1" w:styleId="5F35588B12FF45EBB13842D1D8C1F0D4">
    <w:name w:val="5F35588B12FF45EBB13842D1D8C1F0D4"/>
    <w:rsid w:val="00182144"/>
  </w:style>
  <w:style w:type="paragraph" w:customStyle="1" w:styleId="991FDC0EE724492D971E0EEE2B0E2889">
    <w:name w:val="991FDC0EE724492D971E0EEE2B0E2889"/>
    <w:rsid w:val="00182144"/>
  </w:style>
  <w:style w:type="paragraph" w:customStyle="1" w:styleId="C42276EEF1F64A1AA4D73A1FB3A29F93">
    <w:name w:val="C42276EEF1F64A1AA4D73A1FB3A29F93"/>
    <w:rsid w:val="00182144"/>
  </w:style>
  <w:style w:type="paragraph" w:customStyle="1" w:styleId="73A1D677B3D9460E9976A508DC3C8F77">
    <w:name w:val="73A1D677B3D9460E9976A508DC3C8F77"/>
    <w:rsid w:val="00182144"/>
  </w:style>
  <w:style w:type="paragraph" w:customStyle="1" w:styleId="2AE9AF0CB7D046639FF487831ECBE2D9">
    <w:name w:val="2AE9AF0CB7D046639FF487831ECBE2D9"/>
    <w:rsid w:val="00182144"/>
  </w:style>
  <w:style w:type="paragraph" w:customStyle="1" w:styleId="08A09E48D276473CA8CD724E19F8FAAC">
    <w:name w:val="08A09E48D276473CA8CD724E19F8FAAC"/>
    <w:rsid w:val="00182144"/>
  </w:style>
  <w:style w:type="paragraph" w:customStyle="1" w:styleId="AD762AEDF4DC4C92BD7DA7DDB473949E">
    <w:name w:val="AD762AEDF4DC4C92BD7DA7DDB473949E"/>
    <w:rsid w:val="00182144"/>
  </w:style>
  <w:style w:type="paragraph" w:customStyle="1" w:styleId="7E49C21547A14F719F13398F5AEA0663">
    <w:name w:val="7E49C21547A14F719F13398F5AEA0663"/>
    <w:rsid w:val="00182144"/>
  </w:style>
  <w:style w:type="paragraph" w:customStyle="1" w:styleId="391B672CED8D43CCAC49B4BB4105C859">
    <w:name w:val="391B672CED8D43CCAC49B4BB4105C859"/>
    <w:rsid w:val="00182144"/>
  </w:style>
  <w:style w:type="paragraph" w:customStyle="1" w:styleId="67791AFABAE342298B58ABB20A7626A0">
    <w:name w:val="67791AFABAE342298B58ABB20A7626A0"/>
    <w:rsid w:val="00182144"/>
  </w:style>
  <w:style w:type="paragraph" w:customStyle="1" w:styleId="077E618D790E41C6AD891A3C3CA9346F">
    <w:name w:val="077E618D790E41C6AD891A3C3CA9346F"/>
    <w:rsid w:val="00182144"/>
  </w:style>
  <w:style w:type="paragraph" w:customStyle="1" w:styleId="1CE2C7BC690B4076896840D13250B842">
    <w:name w:val="1CE2C7BC690B4076896840D13250B842"/>
    <w:rsid w:val="00182144"/>
  </w:style>
  <w:style w:type="paragraph" w:customStyle="1" w:styleId="19E2707238F24DABA15ECB4CC91BD6D7">
    <w:name w:val="19E2707238F24DABA15ECB4CC91BD6D7"/>
    <w:rsid w:val="00182144"/>
  </w:style>
  <w:style w:type="paragraph" w:customStyle="1" w:styleId="266F05E3ED284A01ADECA2990BF401EF">
    <w:name w:val="266F05E3ED284A01ADECA2990BF401EF"/>
    <w:rsid w:val="00182144"/>
  </w:style>
  <w:style w:type="character" w:styleId="PlaceholderText">
    <w:name w:val="Placeholder Text"/>
    <w:basedOn w:val="DefaultParagraphFont"/>
    <w:uiPriority w:val="99"/>
    <w:semiHidden/>
    <w:rsid w:val="00C16195"/>
    <w:rPr>
      <w:color w:val="808080"/>
    </w:rPr>
  </w:style>
  <w:style w:type="paragraph" w:customStyle="1" w:styleId="CC1856B3D3774C06AAAEAE64FC70DED3">
    <w:name w:val="CC1856B3D3774C06AAAEAE64FC70DED3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C549677612BE426AAD0F0FA165E1F4BE">
    <w:name w:val="C549677612BE426AAD0F0FA165E1F4BE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53A1724ED52843B49F8164AFD8FEC1D2">
    <w:name w:val="53A1724ED52843B49F8164AFD8FEC1D2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FC05759205AA4632B59E6CF8C0CA937F">
    <w:name w:val="FC05759205AA4632B59E6CF8C0CA937F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3D21370DD015401EB0A80D4A60FF695E">
    <w:name w:val="3D21370DD015401EB0A80D4A60FF695E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D4AC61F637FD49B5982AC3E746AB82F9">
    <w:name w:val="D4AC61F637FD49B5982AC3E746AB82F9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6B6F1E20744C43FF840CB378C132228C">
    <w:name w:val="6B6F1E20744C43FF840CB378C132228C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7A287A30E6A545A78B705B49618ADCDA">
    <w:name w:val="7A287A30E6A545A78B705B49618ADCDA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D525D364F5D84B6AA25EE2778BB44207">
    <w:name w:val="D525D364F5D84B6AA25EE2778BB44207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D075ABE3637242DEB96FEA7F775D2F74">
    <w:name w:val="D075ABE3637242DEB96FEA7F775D2F74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3770FB906FE94B86BE70AC1B9E2E7907">
    <w:name w:val="3770FB906FE94B86BE70AC1B9E2E7907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3E1482FA82864C5B9224FE2294DB95B7">
    <w:name w:val="3E1482FA82864C5B9224FE2294DB95B7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B32185F7608E4458B60614B6C5A5B2DF">
    <w:name w:val="B32185F7608E4458B60614B6C5A5B2DF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2D5E5B6452CE4A4A86E0094C3EEB2201">
    <w:name w:val="2D5E5B6452CE4A4A86E0094C3EEB2201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88442A3F30C3451A973B9078778FF75D">
    <w:name w:val="88442A3F30C3451A973B9078778FF75D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13E1207C73DD4DB6B8A3DE39F6A49BDA">
    <w:name w:val="13E1207C73DD4DB6B8A3DE39F6A49BDA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33C481770D81451F8DB5AD5B95615563">
    <w:name w:val="33C481770D81451F8DB5AD5B95615563"/>
    <w:rsid w:val="00C16195"/>
    <w:pPr>
      <w:spacing w:after="120" w:line="276" w:lineRule="auto"/>
    </w:pPr>
    <w:rPr>
      <w:rFonts w:eastAsiaTheme="minorHAnsi"/>
      <w:sz w:val="28"/>
      <w:szCs w:val="28"/>
    </w:rPr>
  </w:style>
  <w:style w:type="paragraph" w:customStyle="1" w:styleId="C7B0A93FDF554D90BC706D2E4FEAA329">
    <w:name w:val="C7B0A93FDF554D90BC706D2E4FEAA329"/>
    <w:rsid w:val="00C161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B959D-AAC5-4E64-A805-FC1743D407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9F513-FAF9-4D94-9AEB-B20EE133C0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5FB5AC8-4CF4-478C-BD8E-15E2C92D9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form.dotx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2019-12-22T05:48:00Z</dcterms:created>
  <dcterms:modified xsi:type="dcterms:W3CDTF">2019-12-22T05:48:00Z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